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Зона публичного сервитута для эксплуатации объекта ВЛ-110 кв Р4-Р17-Р7-Р40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384C14" w:rsidRDefault="00741DEC" w:rsidP="00741DEC">
            <w:pPr>
              <w:pStyle w:val="1"/>
              <w:rPr>
                <w:sz w:val="20"/>
                <w:szCs w:val="24"/>
              </w:rPr>
            </w:pPr>
            <w:r w:rsidRPr="00384C14">
              <w:rPr>
                <w:sz w:val="20"/>
                <w:szCs w:val="24"/>
              </w:rPr>
              <w:t>Российская Федерация, Ростовская область, г.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977234 кв.м ± 208 кв.м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384C14" w:rsidRDefault="00741DEC" w:rsidP="00741DEC">
            <w:pPr>
              <w:pStyle w:val="1"/>
              <w:rPr>
                <w:sz w:val="20"/>
                <w:szCs w:val="24"/>
              </w:rPr>
            </w:pPr>
            <w:r w:rsidRPr="00384C14">
              <w:rPr>
                <w:sz w:val="20"/>
                <w:szCs w:val="24"/>
              </w:rPr>
              <w:t>Публичный сервитут устанавливается в целях эксплуатации объекта электросетевого хозяйства ВЛ-110 кв Р4-Р17-Р7-Р40 (согласно п.1 ст. 39.37 «Земельного кодекса Российской Федерации» от 25.10.2001 г. №136-ФЗ (далее – ЗК РФ);</w:t>
            </w:r>
          </w:p>
          <w:p w:rsidR="00741DEC" w:rsidRPr="00384C14" w:rsidRDefault="00741DEC" w:rsidP="00741DEC">
            <w:pPr>
              <w:pStyle w:val="1"/>
              <w:rPr>
                <w:sz w:val="20"/>
                <w:szCs w:val="24"/>
              </w:rPr>
            </w:pPr>
            <w:r w:rsidRPr="00384C14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874B9B" w:rsidRDefault="00874B9B"/>
    <w:p w:rsidR="00874B9B" w:rsidRDefault="007A02B2">
      <w:r>
        <w:br w:type="page"/>
      </w:r>
    </w:p>
    <w:p w:rsidR="00874B9B" w:rsidRDefault="00874B9B">
      <w:pPr>
        <w:sectPr w:rsidR="00874B9B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7A02B2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7A02B2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7A02B2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7A02B2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7A02B2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7A02B2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7A02B2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7A02B2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7A02B2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7A02B2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7A3399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7A02B2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7A02B2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7A3399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7A3399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7A3399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7A02B2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7A02B2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7A02B2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7A02B2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7A02B2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7A02B2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427999.95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2207903.85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428002.62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2207901.61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428005.64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2207899.87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428008.91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2207898.68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428012.34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2207898.07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428015.83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2207898.07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428019.26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2207898.68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428022.54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2207899.87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428022.99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2207900.13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428039.77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2207908.44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428186.21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2207965.50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428196.58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2207957.99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428234.95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2207847.38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428322.45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2207596.57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428401.63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2207365.78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428401.99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2207364.99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428500.48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2207113.87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428539.95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2207013.43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428594.72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2206868.41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428680.96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2206618.26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428767.78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2206366.73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428844.34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2206116.39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428844.46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2206116.20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428925.91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2205859.73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428926.85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2205857.33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428928.59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2205854.31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428930.83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2205851.64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428932.74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2205850.04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429065.36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2205746.90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429186.26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2205651.86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429166.02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2205473.41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429143.08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2205269.32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428947.72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2205189.07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428947.60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2205188.97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428709.18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2205088.98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428630.95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2205060.75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428630.84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2205060.63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428423.31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2204984.13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428423.21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2204984.02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428175.11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2204890.59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427906.81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2204950.21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427904.22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2204950.61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427900.73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2204950.61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427897.30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2204950.00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427894.02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2204948.81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427891.00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2204947.07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427889.27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2204945.62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427459.62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2204566.93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427458.69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2204566.05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427456.45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2204563.38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427454.70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2204560.36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427453.80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2204557.87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427404.58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2204400.87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427404.51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2204400.50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427379.77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2204316.17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427303.26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2204076.21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427234.47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2203864.31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427040.18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2203926.43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426857.93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2203985.98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426680.51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2204043.39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426462.21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2204115.74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426461.10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2204116.07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426457.66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2204116.68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426454.18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2204116.68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426450.75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2204116.07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426447.47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2204114.88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426444.45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2204113.13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426441.78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2204110.89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426439.54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2204108.22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426437.80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2204105.20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426436.89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2204102.71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426353.97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2203837.87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426289.27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2203645.60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426181.14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2203680.72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426180.17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2203681.00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425948.71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2203743.52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425857.84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2203768.98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425887.35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2203863.80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2203863.92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425925.28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2203988.30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425963.64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2204107.45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425963.92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2204108.40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425964.53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2204111.84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425964.53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2204113.32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425965.14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2204154.90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425965.07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2204156.90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425964.46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2204160.34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425963.27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2204163.61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425961.53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2204166.63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425959.29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2204169.30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425956.61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2204171.54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425953.60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2204173.29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425952.29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2204173.76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425915.80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2204187.86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425830.31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2204307.70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425828.17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2204310.22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425825.50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2204312.46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425822.48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2204314.21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425819.21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2204315.40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425815.77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2204316.00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425812.29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2204316.00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425808.85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2204315.40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425807.98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2204315.08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425815.27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2204296.23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425784.22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2204284.42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425784.68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2204283.14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425786.43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2204280.12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425786.64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2204279.87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425880.03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2204151.04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425882.08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2204148.64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425884.75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2204146.40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425887.77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2204144.66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425889.64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2204143.97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425914.98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2204135.03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425913.96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2204118.68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425880.37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2204002.05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425841.93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2203878.09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425802.93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2203755.62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425802.67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2203754.73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425802.07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2203751.30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425802.07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2203747.81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425802.67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2203744.38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425803.86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2203741.10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425805.61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2203738.09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425807.85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2203735.41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425810.52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2203733.17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425813.54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2203731.43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2203730.26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425936.19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2203697.82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426166.95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2203635.52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426277.54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2203596.18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426279.07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2203595.70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426282.50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2203595.09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426284.64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2203594.92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426228.53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2203405.61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426185.49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2203316.48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426185.38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2203316.24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426185.12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2203315.53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426118.41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2203157.19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426049.77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2202993.19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425975.85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2202816.20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425974.99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2202813.67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425974.93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2202813.35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425955.21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2202734.78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425922.51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2202613.53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425901.41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2202534.77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425862.19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2202387.52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425838.40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2202305.37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425838.30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2202304.98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425837.69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2202301.55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425837.69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2202298.06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425838.30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2202294.63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425839.44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2202291.50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425859.11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2202248.41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425718.31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2202110.36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425227.33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2201630.32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425227.13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2201630.12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425224.89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2201627.45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425223.15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2201624.43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425174.65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2201519.27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425113.78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2201392.52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425076.78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2201319.93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424979.67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2201206.29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424890.71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2201114.61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424771.11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2201069.98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424591.21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2201005.66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424589.49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2201004.96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424586.47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2201003.21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424583.80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2201000.97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424581.56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2200998.30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424580.97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2200997.29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424559.68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2200962.82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424568.09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2200931.32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424564.53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2200930.37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424567.10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2200920.70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2200921.66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424572.02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2200916.70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424575.02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2200917.79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424578.04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2200919.54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424580.71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2200921.78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424581.34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2200922.53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424615.84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2200960.52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424787.31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2201024.76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424916.45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2201070.03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424918.29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2201070.78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424921.31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2201072.52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424923.98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2201074.76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424925.29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2201076.32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425009.82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2201180.00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425108.73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2201295.74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425109.91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2201297.26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425111.30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2201299.68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425149.53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2201374.57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425149.72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2201375.00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425210.77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2201502.09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425210.87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2201502.30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425257.88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2201604.23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425334.04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2201678.24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425437.29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2201779.05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425538.17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2201877.54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425631.05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2201968.61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425840.00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2202173.64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425897.13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2202229.69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425897.27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2202229.82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425899.51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2202232.49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425901.25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2202235.51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2202238.79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425903.05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2202242.22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425903.05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2202245.71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2202249.14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425901.31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2202252.27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425878.89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2202301.37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425900.67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2202376.60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425900.78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2202376.99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425993.88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2202724.54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425993.94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2202724.89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426013.34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2202802.17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426221.74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2203299.55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426265.26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2203389.68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426265.37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2203389.92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426266.39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2203392.70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426329.91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2203606.92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426399.08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2203823.41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426474.38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2204061.10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426669.76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2203997.51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426669.90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2203997.53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426843.70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2203942.07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427026.28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2203882.51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427246.31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2203809.77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427247.41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2203809.44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427250.84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2203808.84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427254.33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2203808.84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427257.76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2203809.44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427261.04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2203810.64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427264.06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2203812.38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427266.73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2203814.62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427268.97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2203817.29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427270.71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2203820.31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427271.60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2203822.77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427347.21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2204062.33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427424.22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2204302.73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427452.36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2204385.65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427452.45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2204386.10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427499.23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2204534.83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427911.06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2204898.49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428173.06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2204843.61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428175.42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2204843.26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428178.90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2204843.26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428182.34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2204843.86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428184.31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2204844.58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428413.52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2204932.54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428414.25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2204931.28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428416.49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2204928.61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428418.79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2204926.68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428486.35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2204876.85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428450.00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2204569.05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428449.94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2204568.44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428449.94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2204564.96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428450.17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2204563.61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428457.04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2204519.43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428481.94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2204516.27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428480.89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2204507.59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428492.22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2204504.34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428491.94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2204502.28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428494.14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2204504.90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428495.88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2204507.91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428497.07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2204511.19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428497.68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2204514.62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428497.68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2204518.11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428497.44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2204519.45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428490.05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2204567.08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428527.43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2204883.70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428527.50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2204884.31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428527.50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2204887.79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428526.89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2204891.23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428525.70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2204894.50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428523.96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2204897.52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428521.71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2204900.19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428520.58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2204901.14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428462.92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2204950.96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428646.61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2205017.38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428646.69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2205017.49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428725.68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2205046.46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428726.48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2205046.84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428965.39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2205146.81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429175.56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2205232.49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429176.46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2205232.89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429179.48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2205234.63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429182.15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2205236.87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429184.39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2205239.54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429186.14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2205242.56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429187.33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2205245.84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429187.85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2205248.80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429212.28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2205467.65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429236.12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2205662.12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429236.20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2205662.81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429236.20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2205666.30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429235.59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2205669.73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429234.40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2205673.01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429232.66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2205676.02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429230.42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2205678.69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429228.55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2205680.26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429095.24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2205784.55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428970.61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2205883.56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428890.11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2206130.50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428813.44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2206380.90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428813.16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2206381.54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428726.32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2206633.73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428639.73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2206884.31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428639.40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2206885.01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428583.06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2207030.00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428544.93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2207130.79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428466.64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2207336.46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428467.02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2207336.33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428521.39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2207310.88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428524.69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2207309.67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428528.12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2207309.07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428530.87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2207309.07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428643.78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2207314.72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428758.78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2207315.07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428760.46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2207315.15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428761.98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2207315.42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428939.93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2207344.95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429058.02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2207353.37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429160.29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2207355.72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429338.68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2207314.61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429341.45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2207314.17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429343.19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2207314.17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429540.61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2207314.00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429721.34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2207312.92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429910.61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2207311.79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430090.78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2207309.67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430162.45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2207129.47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430162.91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2207128.41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430164.65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2207125.39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430166.89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2207122.72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430169.57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2207120.48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430172.58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2207118.73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430175.86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2207117.54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430179.29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2207116.94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430181.60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2207116.94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430337.40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2207121.26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430338.29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2207121.33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430448.19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2207129.32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430543.26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2207134.04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430715.72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2206618.03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430768.31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2206456.79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430769.20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2206454.54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430770.94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2206451.52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430773.18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2206448.85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430775.85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2206446.61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430778.87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2206444.86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430779.92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2206444.48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430901.47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2206395.78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430903.72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2206395.03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430907.15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2206394.42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430910.64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2206394.42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430914.07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2206395.03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430917.35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2206396.22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430920.37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2206397.96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430920.56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2206398.12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430941.53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2206413.17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430944.00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2206415.27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2206417.94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430947.99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2206420.96</w:t>
            </w:r>
          </w:p>
        </w:tc>
        <w:tc>
          <w:tcPr>
            <w:tcW w:w="2134" w:type="dxa"/>
          </w:tcPr>
          <w:p w:rsidR="006E1041" w:rsidRPr="00384C1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2206424.24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430949.79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2206427.67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430949.79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2206431.16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430949.18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2206434.59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430947.99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2206437.86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430946.24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2206440.88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430944.00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2206443.55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430941.33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2206445.80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430938.31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2206447.54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430935.04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2206448.73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430931.60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2206449.34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430928.12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2206449.34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430924.69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2206448.73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430921.41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2206447.54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430918.39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2206445.80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430918.20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2206445.64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430906.14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2206436.99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430905.24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2206437.35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430906.16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2206439.87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430906.76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2206443.30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430906.76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2206446.79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430906.16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2206450.22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430904.97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2206453.50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430903.22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2206456.52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430900.98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2206459.19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430898.31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2206461.43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430896.68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2206462.37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430823.26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2206504.18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430778.30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2206639.48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430778.17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2206639.63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430731.16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2206777.07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430637.96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2207048.70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430637.85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2207048.81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430591.41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2207181.24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430590.67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2207183.07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430588.92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2207186.09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430586.68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2207188.76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430584.01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2207191.00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430580.99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2207192.74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430577.72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2207193.93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430574.28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2207194.54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430572.00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2207194.54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430455.47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2207191.45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430454.93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2207191.39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430320.84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2207184.12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430234.93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2207180.64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430184.45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2207273.31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430134.11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2207365.04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430132.96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2207366.89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430130.72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2207369.56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430128.04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2207371.80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430125.03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2207373.54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430121.75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2207374.73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430118.32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2207375.34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430116.84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2207375.34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429965.50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2207377.40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429965.16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2207377.33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429808.43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2207376.77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429487.95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2207377.09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429487.79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2207377.02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429357.27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2207376.26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429220.60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2207474.22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429220.77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2207657.86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429220.27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2207893.42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429219.08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2208368.51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429218.63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2208608.34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429218.56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2208608.71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429204.36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2209329.16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429204.29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2209330.52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429203.68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2209333.95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429203.24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2209335.16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429180.71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2209402.00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429181.22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2209619.12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429189.09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2210916.18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429283.17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2210975.84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429285.52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2210975.43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429289.00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2210975.43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429292.44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2210976.03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429295.71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2210977.22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429298.73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2210978.97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429301.40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2210981.21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429303.64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2210983.88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429305.39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2210986.90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429306.58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2210990.17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429307.18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2210993.61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429307.18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2210997.09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429306.58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2211000.53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429305.39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2211003.80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429303.64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2211006.82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429301.40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2211009.49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429298.73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2211011.73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429295.71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2211013.48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429294.88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2211013.78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429288.44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2211016.50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429285.98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2211017.34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429282.55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2211017.94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429279.06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2211017.94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429275.63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2211017.34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429272.35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2211016.15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429270.12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2211014.86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429158.48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2210944.13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429157.72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2210943.63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429155.05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2210941.38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429152.81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2210938.71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429151.07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2210935.69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429149.87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2210932.42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429149.27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2210928.99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429149.27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2210927.43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429146.85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2210679.79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429145.10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2210413.61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429143.77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2210149.04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429142.47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2209883.42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429141.22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2209619.67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429131.49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2209399.00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429131.55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2209396.38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429132.16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2209392.94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429132.52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2209391.96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429154.48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2209324.18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429159.06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2209147.66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429169.88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2208607.87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429170.40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2208368.34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429171.30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2207997.45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429169.72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2207997.45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429169.39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2207997.39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429022.84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2207982.10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428884.84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2207969.52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428884.57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2207969.46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428747.74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2207955.11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428731.92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2207984.74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428730.66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2207986.79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428728.42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2207989.46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428725.75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2207991.70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428722.73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2207993.45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428719.46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2207994.64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428716.03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2207995.24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428617.60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2208003.51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428616.65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2208003.50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428488.44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2208008.20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428381.49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2208014.45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428363.43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2208110.82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428363.09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2208112.31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428362.45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2208114.07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428318.57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2208232.52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428317.95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2208234.01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428316.21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2208237.03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428313.96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2208239.70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428311.45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2208241.81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428209.12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2208315.03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428195.53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2208330.19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428194.78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2208330.99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428192.11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2208333.23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428189.09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2208334.97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428185.82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2208336.16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428182.38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2208336.77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428178.90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2208336.77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428175.46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2208336.16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428172.19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2208334.97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428169.17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2208333.23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428166.50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2208330.99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428164.26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2208328.32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428162.51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2208325.30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428161.32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2208322.02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428160.72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2208318.59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428160.72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2208315.10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428161.32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2208311.67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428162.51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2208308.39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532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428164.26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2208305.37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428165.80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2208303.54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428180.80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2208286.70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428181.55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2208285.91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428184.07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2208283.80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428283.20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2208212.86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428324.43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2208101.77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428345.05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2207991.71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428345.39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2207990.22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428346.58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2207986.95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428348.33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2207983.93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428350.57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2207981.26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428353.24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2207979.01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428356.26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2207977.27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428359.53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2207976.08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428362.97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2207975.47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428363.55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2207975.47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549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428486.32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2207968.26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428486.77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2207968.30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428614.73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2207963.61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428701.76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2207956.30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428718.80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2207924.40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428720.06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2207922.35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428722.30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2207919.68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428724.97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2207917.43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428727.99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2207915.69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428731.26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2207914.50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428734.70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2207913.89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428738.18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2207913.89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428738.53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2207913.95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428888.61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2207929.69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429026.60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2207942.28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429026.86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2207942.33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429151.21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2207955.30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566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429150.00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2207847.94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429150.08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2207847.73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429149.92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2207715.58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429150.55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2207457.94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429150.63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2207456.21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429151.23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2207452.78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429152.43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2207449.50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429154.17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2207446.48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429156.41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2207443.81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429158.91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2207441.72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429173.01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2207431.58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429172.97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2207426.90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429153.29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2207405.52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429055.59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2207398.90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428935.70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2207393.21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428934.90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2207393.16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428933.13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2207392.85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428756.24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2207361.22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584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428642.87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2207358.11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428530.38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2207358.00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428481.67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2207373.64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428446.43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2207390.14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428280.84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2207863.08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428241.72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2207979.40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428232.04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2208009.26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428231.14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2208011.54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428229.39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2208014.56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428227.15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2208017.23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428224.48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2208019.47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428221.46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2208021.22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428218.19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2208022.41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428214.75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2208023.01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428211.27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2208023.01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428210.70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2208022.91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428182.76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2208019.70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601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428179.90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2208019.15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428179.27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2208018.92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428017.62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2207969.81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428016.35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2207969.30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427998.08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2207962.43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427996.74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2207961.86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427993.72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2207960.12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427991.05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2207957.88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427988.81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2207955.20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427987.07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2207952.19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427986.54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2207950.74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428000.91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2207956.10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613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428015.96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2207912.64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614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427998.49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2207905.59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427999.95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2207903.85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430173.70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2207209.42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616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430194.45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2207157.25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617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430202.00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2207157.46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615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430173.70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2207209.42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429250.39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2207376.06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619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429216.07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2207400.69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620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429215.15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2207399.60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621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429212.69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2207397.51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622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429199.23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2207387.82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618</w:t>
            </w:r>
          </w:p>
        </w:tc>
        <w:tc>
          <w:tcPr>
            <w:tcW w:w="1558" w:type="dxa"/>
          </w:tcPr>
          <w:p w:rsidR="006E1041" w:rsidRPr="002E6E74" w:rsidRDefault="007A02B2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429250.39</w:t>
            </w:r>
          </w:p>
        </w:tc>
        <w:tc>
          <w:tcPr>
            <w:tcW w:w="1562" w:type="dxa"/>
          </w:tcPr>
          <w:p w:rsidR="006E1041" w:rsidRPr="002E6E74" w:rsidRDefault="007A02B2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2207376.06</w:t>
            </w:r>
          </w:p>
        </w:tc>
        <w:tc>
          <w:tcPr>
            <w:tcW w:w="2134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7A02B2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7A02B2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7A02B2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7A02B2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7A02B2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7A02B2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7A02B2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7A02B2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7A3399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7A02B2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7A3399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7A3399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7A3399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7A02B2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7A02B2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7A02B2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044A90" w:rsidRDefault="00044A90"/>
    <w:sectPr w:rsidR="00044A90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399" w:rsidRDefault="007A3399">
      <w:r>
        <w:separator/>
      </w:r>
    </w:p>
  </w:endnote>
  <w:endnote w:type="continuationSeparator" w:id="0">
    <w:p w:rsidR="007A3399" w:rsidRDefault="007A3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044A9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399" w:rsidRDefault="007A3399">
      <w:r>
        <w:separator/>
      </w:r>
    </w:p>
  </w:footnote>
  <w:footnote w:type="continuationSeparator" w:id="0">
    <w:p w:rsidR="007A3399" w:rsidRDefault="007A33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44A90"/>
    <w:rsid w:val="00061302"/>
    <w:rsid w:val="0006195B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84C14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02B2"/>
    <w:rsid w:val="007A3399"/>
    <w:rsid w:val="007A37E2"/>
    <w:rsid w:val="007B1A3F"/>
    <w:rsid w:val="007E1B10"/>
    <w:rsid w:val="00814264"/>
    <w:rsid w:val="00832DCE"/>
    <w:rsid w:val="00845B7C"/>
    <w:rsid w:val="00874B9B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D727D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38</Pages>
  <Words>8519</Words>
  <Characters>48562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56968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KalugyanLH</cp:lastModifiedBy>
  <cp:revision>2</cp:revision>
  <dcterms:created xsi:type="dcterms:W3CDTF">2023-07-24T07:20:00Z</dcterms:created>
  <dcterms:modified xsi:type="dcterms:W3CDTF">2023-07-24T07:20:00Z</dcterms:modified>
</cp:coreProperties>
</file>